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9F2" w:rsidRPr="003E1D61" w:rsidRDefault="00356558" w:rsidP="00DE4FAA">
      <w:pPr>
        <w:pStyle w:val="DocHead"/>
        <w:spacing w:before="0" w:line="240" w:lineRule="exact"/>
        <w:ind w:left="-119" w:right="-136" w:firstLine="119"/>
      </w:pPr>
      <w:r>
        <w:t>T</w:t>
      </w:r>
      <w:r w:rsidRPr="00356558">
        <w:t>he 8th International Conference on Current and Future Trends of Information and Communica</w:t>
      </w:r>
      <w:r>
        <w:t>tion Technologies in Healthcare</w:t>
      </w:r>
      <w:r w:rsidRPr="00356558">
        <w:t xml:space="preserve"> </w:t>
      </w:r>
      <w:r>
        <w:t>(</w:t>
      </w:r>
      <w:r w:rsidRPr="00356558">
        <w:t>ICTH 2018</w:t>
      </w:r>
      <w:r>
        <w:t>)</w:t>
      </w:r>
    </w:p>
    <w:p w:rsidR="00BB69F2" w:rsidRPr="003E1D61" w:rsidRDefault="00D412C6">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rsidR="00BB69F2" w:rsidRPr="003E1D61" w:rsidRDefault="00D412C6">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rsidR="00BB69F2" w:rsidRPr="003E1D61" w:rsidRDefault="00D412C6">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rsidR="00BB69F2" w:rsidRPr="003E1D61" w:rsidRDefault="00D412C6"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rsidR="00BB69F2" w:rsidRPr="003E1D61" w:rsidRDefault="00BB69F2">
      <w:pPr>
        <w:pStyle w:val="Els-Abstract-head"/>
        <w:spacing w:before="200"/>
      </w:pPr>
      <w:r w:rsidRPr="003E1D61">
        <w:t>Abstract</w:t>
      </w:r>
    </w:p>
    <w:p w:rsidR="00BB69F2" w:rsidRPr="003E1D61" w:rsidRDefault="00D412C6">
      <w:pPr>
        <w:pStyle w:val="Els-Abstract-text"/>
      </w:pPr>
      <w:r w:rsidRPr="003E1D61">
        <w:fldChar w:fldCharType="begin"/>
      </w:r>
      <w:r w:rsidR="00BB69F2" w:rsidRPr="003E1D61">
        <w:instrText xml:space="preserve"> MACROBUTTON NoMacro Click here and insert your abstract text.</w:instrText>
      </w:r>
      <w:r w:rsidRPr="003E1D61">
        <w:fldChar w:fldCharType="end"/>
      </w:r>
    </w:p>
    <w:sdt>
      <w:sdtPr>
        <w:rPr>
          <w:rFonts w:hint="eastAsia"/>
          <w:sz w:val="18"/>
          <w:szCs w:val="18"/>
          <w:lang w:val="en-US"/>
        </w:rPr>
        <w:id w:val="1317155158"/>
        <w:lock w:val="sdtContentLocked"/>
        <w:placeholder>
          <w:docPart w:val="DefaultPlaceholder_1082065158"/>
        </w:placeholder>
      </w:sdtPr>
      <w:sdtEndPr/>
      <w:sdtContent>
        <w:p w:rsidR="002C63F1" w:rsidRPr="003E1D61" w:rsidRDefault="002C63F1" w:rsidP="002E4529">
          <w:pPr>
            <w:widowControl/>
            <w:autoSpaceDE w:val="0"/>
            <w:autoSpaceDN w:val="0"/>
            <w:adjustRightInd w:val="0"/>
            <w:spacing w:line="220" w:lineRule="exact"/>
            <w:rPr>
              <w:sz w:val="18"/>
              <w:szCs w:val="18"/>
              <w:lang w:val="en-US"/>
            </w:rPr>
          </w:pPr>
        </w:p>
        <w:p w:rsidR="002E4529" w:rsidRPr="003E1D61" w:rsidRDefault="002E4529" w:rsidP="002E4529">
          <w:pPr>
            <w:widowControl/>
            <w:autoSpaceDE w:val="0"/>
            <w:autoSpaceDN w:val="0"/>
            <w:adjustRightInd w:val="0"/>
            <w:spacing w:line="220" w:lineRule="exact"/>
            <w:rPr>
              <w:sz w:val="18"/>
              <w:szCs w:val="18"/>
              <w:lang w:val="en-US"/>
            </w:rPr>
          </w:pPr>
          <w:r w:rsidRPr="003E1D61">
            <w:rPr>
              <w:rFonts w:hint="eastAsia"/>
              <w:sz w:val="18"/>
              <w:szCs w:val="18"/>
              <w:lang w:val="en-US"/>
            </w:rPr>
            <w:t>©</w:t>
          </w:r>
          <w:r w:rsidRPr="003E1D61">
            <w:rPr>
              <w:sz w:val="18"/>
              <w:szCs w:val="18"/>
              <w:lang w:val="en-US"/>
            </w:rPr>
            <w:t xml:space="preserve"> 201</w:t>
          </w:r>
          <w:r w:rsidR="002E0800">
            <w:rPr>
              <w:sz w:val="18"/>
              <w:szCs w:val="18"/>
              <w:lang w:val="en-US"/>
            </w:rPr>
            <w:t>8</w:t>
          </w:r>
          <w:r w:rsidRPr="003E1D61">
            <w:rPr>
              <w:sz w:val="18"/>
              <w:szCs w:val="18"/>
              <w:lang w:val="en-US"/>
            </w:rPr>
            <w:t xml:space="preserve"> The Authors. Published by Elsevier </w:t>
          </w:r>
          <w:r w:rsidR="001F7200">
            <w:rPr>
              <w:sz w:val="18"/>
              <w:szCs w:val="18"/>
              <w:lang w:val="en-US"/>
            </w:rPr>
            <w:t>Ltd.</w:t>
          </w:r>
        </w:p>
        <w:p w:rsidR="00BB69F2" w:rsidRPr="003E1D61" w:rsidRDefault="001F7200" w:rsidP="002E4529">
          <w:pPr>
            <w:widowControl/>
            <w:autoSpaceDE w:val="0"/>
            <w:autoSpaceDN w:val="0"/>
            <w:adjustRightInd w:val="0"/>
            <w:spacing w:after="220" w:line="220" w:lineRule="exact"/>
            <w:rPr>
              <w:sz w:val="18"/>
              <w:szCs w:val="18"/>
              <w:lang w:val="en-US"/>
            </w:rPr>
          </w:pPr>
          <w:r w:rsidRPr="001F7200">
            <w:rPr>
              <w:sz w:val="18"/>
              <w:szCs w:val="18"/>
              <w:lang w:val="en-US"/>
            </w:rPr>
            <w:t>This is an open access article under the CC BY-NC-ND license (</w:t>
          </w:r>
          <w:hyperlink r:id="rId9" w:history="1">
            <w:r w:rsidRPr="001F7200">
              <w:rPr>
                <w:rStyle w:val="Hyperlink"/>
                <w:color w:val="0066FF"/>
                <w:sz w:val="18"/>
                <w:szCs w:val="18"/>
                <w:lang w:val="en-US"/>
              </w:rPr>
              <w:t>http://creativecommons.org/licenses/by-nc-nd/3.0/</w:t>
            </w:r>
          </w:hyperlink>
          <w:r w:rsidRPr="001F7200">
            <w:rPr>
              <w:sz w:val="18"/>
              <w:szCs w:val="18"/>
              <w:lang w:val="en-US"/>
            </w:rPr>
            <w:t>)</w:t>
          </w:r>
          <w:r w:rsidR="0051314A" w:rsidRPr="001F7200">
            <w:rPr>
              <w:sz w:val="18"/>
              <w:szCs w:val="18"/>
              <w:lang w:val="en-US"/>
            </w:rPr>
            <w:t>.</w:t>
          </w:r>
        </w:p>
      </w:sdtContent>
    </w:sdt>
    <w:p w:rsidR="00D831AA" w:rsidRPr="003E1D61" w:rsidRDefault="00D831AA" w:rsidP="00D831AA">
      <w:pPr>
        <w:pStyle w:val="Els-keywords"/>
      </w:pPr>
      <w:r w:rsidRPr="003E1D61">
        <w:rPr>
          <w:i/>
        </w:rPr>
        <w:t>Keywords:</w:t>
      </w:r>
      <w:r w:rsidRPr="003E1D61">
        <w:t xml:space="preserve"> </w:t>
      </w:r>
      <w:r w:rsidR="00D412C6" w:rsidRPr="003E1D61">
        <w:fldChar w:fldCharType="begin"/>
      </w:r>
      <w:r w:rsidRPr="003E1D61">
        <w:instrText xml:space="preserve"> MACROBUTTON  AcceptAllChangesShown Type your keywords here, separated by semicolons ; </w:instrText>
      </w:r>
      <w:r w:rsidR="00D412C6" w:rsidRPr="003E1D61">
        <w:fldChar w:fldCharType="end"/>
      </w:r>
    </w:p>
    <w:p w:rsidR="00BB69F2" w:rsidRPr="003E1D61" w:rsidRDefault="00D412C6">
      <w:pPr>
        <w:pStyle w:val="Els-1storder-head"/>
      </w:pPr>
      <w:r w:rsidRPr="003E1D61">
        <w:fldChar w:fldCharType="begin"/>
      </w:r>
      <w:r w:rsidR="00BB69F2" w:rsidRPr="003E1D61">
        <w:instrText xml:space="preserve"> MACROBUTTON NoMacro Main text </w:instrText>
      </w:r>
      <w:r w:rsidRPr="003E1D61">
        <w:fldChar w:fldCharType="end"/>
      </w:r>
    </w:p>
    <w:p w:rsidR="00BB69F2" w:rsidRPr="003E1D61" w:rsidRDefault="00BB69F2">
      <w:pPr>
        <w:pStyle w:val="Els-body-text"/>
        <w:ind w:right="-28"/>
      </w:pPr>
      <w:r w:rsidRPr="003E1D61">
        <w:t xml:space="preserve">Here </w:t>
      </w:r>
      <w:r w:rsidR="00F97944" w:rsidRPr="003E1D61">
        <w:t>introduces</w:t>
      </w:r>
      <w:r w:rsidRPr="003E1D61">
        <w:t xml:space="preserve"> the paper, and put a nome</w:t>
      </w:r>
      <w:r w:rsidRPr="003E1D61">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3E1D61">
        <w:t>follow</w:t>
      </w:r>
      <w:r w:rsidRPr="003E1D61">
        <w:t xml:space="preserve"> further instructions for authors.</w:t>
      </w:r>
    </w:p>
    <w:p w:rsidR="00BB69F2" w:rsidRPr="003E1D61" w:rsidRDefault="00BB69F2">
      <w:pPr>
        <w:pStyle w:val="Els-body-text"/>
        <w:ind w:right="-28"/>
      </w:pPr>
    </w:p>
    <w:p w:rsidR="00BB69F2" w:rsidRPr="003E1D61" w:rsidRDefault="00BB69F2">
      <w:pPr>
        <w:pStyle w:val="Heading1"/>
        <w:pBdr>
          <w:right w:val="single" w:sz="4" w:space="1" w:color="auto"/>
        </w:pBdr>
        <w:spacing w:after="200" w:line="240" w:lineRule="exact"/>
      </w:pPr>
      <w:r w:rsidRPr="003E1D61">
        <w:t>Nomenclature</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rsidR="00BB69F2" w:rsidRPr="003E1D61" w:rsidRDefault="00BB69F2">
      <w:pPr>
        <w:pStyle w:val="Els-2ndorder-head"/>
      </w:pPr>
      <w:r w:rsidRPr="003E1D61">
        <w:lastRenderedPageBreak/>
        <w:t>Structure</w:t>
      </w:r>
    </w:p>
    <w:p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r w:rsidR="00373F08" w:rsidRPr="003E1D61">
        <w:t>errors,</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3E1D61" w:rsidRDefault="00BB69F2">
      <w:pPr>
        <w:pStyle w:val="Els-body-text"/>
      </w:pPr>
      <w:r w:rsidRPr="003E1D61">
        <w:t>Bulleted lists may be included and should look like this:</w:t>
      </w:r>
    </w:p>
    <w:p w:rsidR="00BB69F2" w:rsidRPr="003E1D61" w:rsidRDefault="00BB69F2">
      <w:pPr>
        <w:pStyle w:val="Els-bulletlist"/>
        <w:spacing w:before="240"/>
        <w:ind w:left="245" w:hanging="245"/>
      </w:pPr>
      <w:r w:rsidRPr="003E1D61">
        <w:t>First point</w:t>
      </w:r>
    </w:p>
    <w:p w:rsidR="00BB69F2" w:rsidRPr="003E1D61" w:rsidRDefault="00BB69F2">
      <w:pPr>
        <w:pStyle w:val="Els-bulletlist"/>
      </w:pPr>
      <w:r w:rsidRPr="003E1D61">
        <w:t>Second point</w:t>
      </w:r>
    </w:p>
    <w:p w:rsidR="00BB69F2" w:rsidRPr="003E1D61" w:rsidRDefault="00BB69F2">
      <w:pPr>
        <w:pStyle w:val="Els-bulletlist"/>
        <w:spacing w:after="240"/>
        <w:ind w:left="245" w:hanging="245"/>
      </w:pPr>
      <w:r w:rsidRPr="003E1D61">
        <w:t>And so on</w:t>
      </w:r>
    </w:p>
    <w:p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rsidR="00BB69F2" w:rsidRPr="003E1D61" w:rsidRDefault="00BB69F2">
      <w:pPr>
        <w:pStyle w:val="Els-body-text"/>
        <w:rPr>
          <w:lang w:eastAsia="zh-CN"/>
        </w:rPr>
      </w:pPr>
      <w:r w:rsidRPr="003E1D61">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BB69F2" w:rsidRPr="003E1D61" w:rsidRDefault="00BB69F2">
      <w:pPr>
        <w:pStyle w:val="Els-2ndorder-head"/>
      </w:pPr>
      <w:r w:rsidRPr="003E1D61">
        <w:t>Tables</w:t>
      </w:r>
    </w:p>
    <w:p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trPr>
          <w:jc w:val="center"/>
        </w:trPr>
        <w:tc>
          <w:tcPr>
            <w:tcW w:w="3291" w:type="dxa"/>
            <w:tcBorders>
              <w:top w:val="single" w:sz="4" w:space="0" w:color="auto"/>
              <w:bottom w:val="single" w:sz="4" w:space="0" w:color="auto"/>
            </w:tcBorders>
          </w:tcPr>
          <w:p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rsidR="00BB69F2" w:rsidRPr="003E1D61" w:rsidRDefault="00BB69F2">
            <w:pPr>
              <w:pStyle w:val="Els-table-text"/>
            </w:pPr>
            <w:r w:rsidRPr="003E1D61">
              <w:t>Column B (</w:t>
            </w:r>
            <w:r w:rsidRPr="003E1D61">
              <w:rPr>
                <w:i/>
                <w:iCs/>
              </w:rPr>
              <w:t>t</w:t>
            </w:r>
            <w:r w:rsidRPr="003E1D61">
              <w:t>)</w:t>
            </w:r>
          </w:p>
        </w:tc>
      </w:tr>
      <w:tr w:rsidR="00BB69F2" w:rsidRPr="003E1D61">
        <w:trPr>
          <w:jc w:val="center"/>
        </w:trPr>
        <w:tc>
          <w:tcPr>
            <w:tcW w:w="3291" w:type="dxa"/>
            <w:tcBorders>
              <w:top w:val="single" w:sz="4" w:space="0" w:color="auto"/>
            </w:tcBorders>
          </w:tcPr>
          <w:p w:rsidR="00BB69F2" w:rsidRPr="003E1D61" w:rsidRDefault="00BB69F2">
            <w:pPr>
              <w:pStyle w:val="Els-table-text"/>
            </w:pPr>
            <w:r w:rsidRPr="003E1D61">
              <w:t>And an entry</w:t>
            </w:r>
          </w:p>
        </w:tc>
        <w:tc>
          <w:tcPr>
            <w:tcW w:w="1450" w:type="dxa"/>
            <w:tcBorders>
              <w:top w:val="single" w:sz="4" w:space="0" w:color="auto"/>
            </w:tcBorders>
          </w:tcPr>
          <w:p w:rsidR="00BB69F2" w:rsidRPr="003E1D61" w:rsidRDefault="00BB69F2">
            <w:pPr>
              <w:pStyle w:val="Els-table-text"/>
            </w:pPr>
            <w:r w:rsidRPr="003E1D61">
              <w:t>1</w:t>
            </w:r>
          </w:p>
        </w:tc>
        <w:tc>
          <w:tcPr>
            <w:tcW w:w="1450" w:type="dxa"/>
            <w:tcBorders>
              <w:top w:val="single" w:sz="4" w:space="0" w:color="auto"/>
            </w:tcBorders>
          </w:tcPr>
          <w:p w:rsidR="00BB69F2" w:rsidRPr="003E1D61" w:rsidRDefault="00BB69F2">
            <w:pPr>
              <w:pStyle w:val="Els-table-text"/>
            </w:pPr>
            <w:r w:rsidRPr="003E1D61">
              <w:t>2</w:t>
            </w:r>
          </w:p>
        </w:tc>
      </w:tr>
      <w:tr w:rsidR="00BB69F2" w:rsidRPr="003E1D61">
        <w:trPr>
          <w:jc w:val="center"/>
        </w:trPr>
        <w:tc>
          <w:tcPr>
            <w:tcW w:w="3291" w:type="dxa"/>
          </w:tcPr>
          <w:p w:rsidR="00BB69F2" w:rsidRPr="003E1D61" w:rsidRDefault="00BB69F2">
            <w:pPr>
              <w:pStyle w:val="Els-table-text"/>
            </w:pPr>
            <w:r w:rsidRPr="003E1D61">
              <w:t>And another entry</w:t>
            </w:r>
          </w:p>
        </w:tc>
        <w:tc>
          <w:tcPr>
            <w:tcW w:w="1450" w:type="dxa"/>
          </w:tcPr>
          <w:p w:rsidR="00BB69F2" w:rsidRPr="003E1D61" w:rsidRDefault="00BB69F2">
            <w:pPr>
              <w:pStyle w:val="Els-table-text"/>
            </w:pPr>
            <w:r w:rsidRPr="003E1D61">
              <w:t>3</w:t>
            </w:r>
          </w:p>
        </w:tc>
        <w:tc>
          <w:tcPr>
            <w:tcW w:w="1450" w:type="dxa"/>
          </w:tcPr>
          <w:p w:rsidR="00BB69F2" w:rsidRPr="003E1D61" w:rsidRDefault="00BB69F2">
            <w:pPr>
              <w:pStyle w:val="Els-table-text"/>
            </w:pPr>
            <w:r w:rsidRPr="003E1D61">
              <w:t>4</w:t>
            </w:r>
          </w:p>
        </w:tc>
      </w:tr>
      <w:tr w:rsidR="00BB69F2" w:rsidRPr="003E1D61">
        <w:trPr>
          <w:jc w:val="center"/>
        </w:trPr>
        <w:tc>
          <w:tcPr>
            <w:tcW w:w="3291" w:type="dxa"/>
            <w:tcBorders>
              <w:bottom w:val="single" w:sz="4" w:space="0" w:color="auto"/>
            </w:tcBorders>
          </w:tcPr>
          <w:p w:rsidR="00BB69F2" w:rsidRPr="003E1D61" w:rsidRDefault="00BB69F2">
            <w:pPr>
              <w:pStyle w:val="Els-table-text"/>
            </w:pPr>
            <w:r w:rsidRPr="003E1D61">
              <w:t>And another entry</w:t>
            </w:r>
          </w:p>
        </w:tc>
        <w:tc>
          <w:tcPr>
            <w:tcW w:w="1450" w:type="dxa"/>
            <w:tcBorders>
              <w:bottom w:val="single" w:sz="4" w:space="0" w:color="auto"/>
            </w:tcBorders>
          </w:tcPr>
          <w:p w:rsidR="00BB69F2" w:rsidRPr="003E1D61" w:rsidRDefault="00BB69F2">
            <w:pPr>
              <w:pStyle w:val="Els-table-text"/>
            </w:pPr>
            <w:r w:rsidRPr="003E1D61">
              <w:t>5</w:t>
            </w:r>
          </w:p>
        </w:tc>
        <w:tc>
          <w:tcPr>
            <w:tcW w:w="1450" w:type="dxa"/>
            <w:tcBorders>
              <w:bottom w:val="single" w:sz="4" w:space="0" w:color="auto"/>
            </w:tcBorders>
          </w:tcPr>
          <w:p w:rsidR="00BB69F2" w:rsidRPr="003E1D61" w:rsidRDefault="00BB69F2">
            <w:pPr>
              <w:pStyle w:val="Els-table-text"/>
            </w:pPr>
            <w:r w:rsidRPr="003E1D61">
              <w:t>6</w:t>
            </w:r>
          </w:p>
        </w:tc>
      </w:tr>
    </w:tbl>
    <w:p w:rsidR="00BB69F2" w:rsidRPr="003E1D61" w:rsidRDefault="00BB69F2">
      <w:pPr>
        <w:pStyle w:val="Els-2ndorder-head"/>
      </w:pPr>
      <w:r w:rsidRPr="003E1D61">
        <w:t>Construction of references</w:t>
      </w:r>
    </w:p>
    <w:p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rsidR="00BB69F2" w:rsidRPr="003E1D61" w:rsidRDefault="00BB69F2">
      <w:pPr>
        <w:pStyle w:val="Els-2ndorder-head"/>
      </w:pPr>
      <w:r w:rsidRPr="003E1D61">
        <w:t>Section headings</w:t>
      </w:r>
    </w:p>
    <w:p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etc,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rsidR="00BB69F2" w:rsidRPr="003E1D61" w:rsidRDefault="00BB69F2">
      <w:pPr>
        <w:pStyle w:val="Els-2ndorder-head"/>
      </w:pPr>
      <w:r w:rsidRPr="003E1D61">
        <w:t>General guidelines for the preparation of your text</w:t>
      </w:r>
    </w:p>
    <w:p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rsidR="00BB69F2" w:rsidRPr="003E1D61" w:rsidRDefault="00BB69F2">
      <w:pPr>
        <w:pStyle w:val="Els-2ndorder-head"/>
      </w:pPr>
      <w:r w:rsidRPr="003E1D61">
        <w:rPr>
          <w:szCs w:val="16"/>
        </w:rPr>
        <w:t>File naming and delivery</w:t>
      </w:r>
    </w:p>
    <w:p w:rsidR="00BB69F2" w:rsidRPr="003E1D61" w:rsidRDefault="00BB69F2">
      <w:pPr>
        <w:pStyle w:val="Els-body-text"/>
        <w:rPr>
          <w:szCs w:val="16"/>
        </w:rPr>
      </w:pPr>
      <w:r w:rsidRPr="003E1D61">
        <w:rPr>
          <w:szCs w:val="16"/>
        </w:rPr>
        <w:t>Please title your files in this order ‘</w:t>
      </w:r>
      <w:r w:rsidRPr="003E1D61">
        <w:t>procedia acronym_conference acronym_authorslastname</w:t>
      </w:r>
      <w:r w:rsidRPr="003E1D61">
        <w:rPr>
          <w:szCs w:val="16"/>
        </w:rPr>
        <w:t>’. Submit both the source file and the</w:t>
      </w:r>
      <w:r w:rsidRPr="003E1D61">
        <w:rPr>
          <w:rFonts w:hint="eastAsia"/>
          <w:szCs w:val="16"/>
        </w:rPr>
        <w:t xml:space="preserve"> PDF</w:t>
      </w:r>
      <w:r w:rsidRPr="003E1D61">
        <w:rPr>
          <w:szCs w:val="16"/>
        </w:rPr>
        <w:t xml:space="preserve"> to the Guest Editor.</w:t>
      </w:r>
    </w:p>
    <w:p w:rsidR="00BB69F2" w:rsidRPr="003E1D61" w:rsidRDefault="00BB69F2">
      <w:pPr>
        <w:pStyle w:val="Els-body-text"/>
      </w:pPr>
      <w:r w:rsidRPr="003E1D61">
        <w:t>Artwork filenames should comply with the syntax “aabbbbbb.ccc”, where:</w:t>
      </w:r>
    </w:p>
    <w:p w:rsidR="00BB69F2" w:rsidRPr="003E1D61" w:rsidRDefault="00BB69F2">
      <w:pPr>
        <w:pStyle w:val="Els-body-text"/>
        <w:numPr>
          <w:ilvl w:val="0"/>
          <w:numId w:val="30"/>
        </w:numPr>
      </w:pPr>
      <w:r w:rsidRPr="003E1D61">
        <w:t>a = artwork component type</w:t>
      </w:r>
    </w:p>
    <w:p w:rsidR="00BB69F2" w:rsidRPr="003E1D61" w:rsidRDefault="00BB69F2">
      <w:pPr>
        <w:pStyle w:val="Els-body-text"/>
        <w:numPr>
          <w:ilvl w:val="0"/>
          <w:numId w:val="30"/>
        </w:numPr>
      </w:pPr>
      <w:r w:rsidRPr="003E1D61">
        <w:t>b = manuscript reference code</w:t>
      </w:r>
    </w:p>
    <w:p w:rsidR="00BB69F2" w:rsidRPr="003E1D61" w:rsidRDefault="00BB69F2">
      <w:pPr>
        <w:pStyle w:val="Els-body-text"/>
        <w:numPr>
          <w:ilvl w:val="0"/>
          <w:numId w:val="30"/>
        </w:numPr>
      </w:pPr>
      <w:r w:rsidRPr="003E1D61">
        <w:t>c = standard file extension</w:t>
      </w:r>
    </w:p>
    <w:p w:rsidR="00BB69F2" w:rsidRPr="003E1D61" w:rsidRDefault="00BB69F2">
      <w:pPr>
        <w:pStyle w:val="Els-body-text"/>
        <w:ind w:left="238" w:firstLine="0"/>
      </w:pPr>
      <w:r w:rsidRPr="003E1D61">
        <w:t>Component types:</w:t>
      </w:r>
    </w:p>
    <w:p w:rsidR="00BB69F2" w:rsidRPr="003E1D61" w:rsidRDefault="00BB69F2">
      <w:pPr>
        <w:pStyle w:val="Els-body-text"/>
        <w:numPr>
          <w:ilvl w:val="0"/>
          <w:numId w:val="30"/>
        </w:numPr>
      </w:pPr>
      <w:r w:rsidRPr="003E1D61">
        <w:t>gr = figure</w:t>
      </w:r>
    </w:p>
    <w:p w:rsidR="00BB69F2" w:rsidRPr="003E1D61" w:rsidRDefault="00BB69F2">
      <w:pPr>
        <w:pStyle w:val="Els-body-text"/>
        <w:numPr>
          <w:ilvl w:val="0"/>
          <w:numId w:val="30"/>
        </w:numPr>
      </w:pPr>
      <w:r w:rsidRPr="003E1D61">
        <w:t>pl = plate</w:t>
      </w:r>
    </w:p>
    <w:p w:rsidR="00BB69F2" w:rsidRPr="003E1D61" w:rsidRDefault="00BB69F2">
      <w:pPr>
        <w:pStyle w:val="Els-body-text"/>
        <w:numPr>
          <w:ilvl w:val="0"/>
          <w:numId w:val="30"/>
        </w:numPr>
      </w:pPr>
      <w:r w:rsidRPr="003E1D61">
        <w:t>sc = scheme</w:t>
      </w:r>
    </w:p>
    <w:p w:rsidR="00BB69F2" w:rsidRPr="003E1D61" w:rsidRDefault="00BB69F2">
      <w:pPr>
        <w:pStyle w:val="Els-body-text"/>
        <w:numPr>
          <w:ilvl w:val="0"/>
          <w:numId w:val="30"/>
        </w:numPr>
        <w:rPr>
          <w:szCs w:val="16"/>
        </w:rPr>
      </w:pPr>
      <w:r w:rsidRPr="003E1D61">
        <w:t>fx = fixed graphic</w:t>
      </w:r>
    </w:p>
    <w:p w:rsidR="00BB69F2" w:rsidRPr="003E1D61" w:rsidRDefault="00BB69F2">
      <w:pPr>
        <w:pStyle w:val="Els-2ndorder-head"/>
      </w:pPr>
      <w:r w:rsidRPr="003E1D61">
        <w:t>Footnotes</w:t>
      </w:r>
    </w:p>
    <w:p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pt), at the foot of the page in which they are mentioned, and separated from the main text by a </w:t>
      </w:r>
      <w:r w:rsidR="00373F08" w:rsidRPr="003E1D61">
        <w:t>one-line</w:t>
      </w:r>
      <w:r w:rsidRPr="003E1D61">
        <w:t xml:space="preserve"> space extending at the foot of the column. The Els-footnote style is available in the MS Word for the text of the footnote.</w:t>
      </w:r>
    </w:p>
    <w:p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rsidR="00BB69F2" w:rsidRPr="003E1D61" w:rsidRDefault="00BB69F2">
      <w:pPr>
        <w:pStyle w:val="Els-1storder-head"/>
      </w:pPr>
      <w:r w:rsidRPr="003E1D61">
        <w:t>Illustrations</w:t>
      </w:r>
    </w:p>
    <w:p w:rsidR="00686AC0" w:rsidRPr="003E1D61" w:rsidRDefault="00686AC0" w:rsidP="00686AC0">
      <w:pPr>
        <w:pStyle w:val="Els-body-text"/>
      </w:pPr>
      <w:r w:rsidRPr="003E1D61">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rsidR="00BB69F2" w:rsidRPr="003E1D61" w:rsidRDefault="00BB69F2">
      <w:pPr>
        <w:pStyle w:val="CommentText"/>
      </w:pPr>
    </w:p>
    <w:p w:rsidR="00BB69F2" w:rsidRPr="003E1D61" w:rsidRDefault="0050516E">
      <w:pPr>
        <w:spacing w:line="360" w:lineRule="auto"/>
        <w:jc w:val="center"/>
      </w:pPr>
      <w:r w:rsidRPr="003E1D61">
        <w:rPr>
          <w:noProof/>
          <w:lang w:val="en-US"/>
        </w:rPr>
        <w:lastRenderedPageBreak/>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3E1D61" w:rsidRDefault="00BB69F2">
      <w:pPr>
        <w:pStyle w:val="Els-caption"/>
        <w:jc w:val="center"/>
      </w:pPr>
      <w:r w:rsidRPr="003E1D61">
        <w:t>Fig. 1. (a) first picture; (b) second picture.</w:t>
      </w:r>
    </w:p>
    <w:p w:rsidR="0066792C" w:rsidRPr="003E1D61" w:rsidRDefault="0066792C" w:rsidP="0066792C">
      <w:pPr>
        <w:pStyle w:val="Els-1storder-head"/>
        <w:numPr>
          <w:ilvl w:val="0"/>
          <w:numId w:val="1"/>
        </w:numPr>
      </w:pPr>
      <w:r w:rsidRPr="003E1D61">
        <w:t>Equations</w:t>
      </w:r>
    </w:p>
    <w:p w:rsidR="0066792C" w:rsidRPr="003E1D61" w:rsidRDefault="0066792C" w:rsidP="0066792C">
      <w:pPr>
        <w:pStyle w:val="Els-body-text"/>
        <w:rPr>
          <w:szCs w:val="16"/>
        </w:rPr>
      </w:pPr>
      <w:r w:rsidRPr="003E1D61">
        <w:rPr>
          <w:szCs w:val="16"/>
        </w:rPr>
        <w:t>Equations and formulae should be typed in Math</w:t>
      </w:r>
      <w:r w:rsidR="00E50906" w:rsidRPr="003E1D61">
        <w:rPr>
          <w:szCs w:val="16"/>
        </w:rPr>
        <w:t>T</w:t>
      </w:r>
      <w:r w:rsidRPr="003E1D61">
        <w:rPr>
          <w:szCs w:val="16"/>
        </w:rPr>
        <w:t>ype, and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rsidR="0066792C" w:rsidRPr="003E1D61" w:rsidRDefault="00D57A71" w:rsidP="008C4F2E">
      <w:pPr>
        <w:pStyle w:val="Els-equation"/>
        <w:tabs>
          <w:tab w:val="clear" w:pos="9120"/>
          <w:tab w:val="left" w:pos="7365"/>
          <w:tab w:val="right" w:pos="9214"/>
        </w:tabs>
        <w:ind w:left="0" w:firstLine="480"/>
        <w:jc w:val="center"/>
      </w:pPr>
      <w:r w:rsidRPr="003E1D61">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85pt;height:53.6pt;mso-width-percent:0;mso-height-percent:0;mso-width-percent:0;mso-height-percent:0" o:ole="" o:allowoverlap="f">
            <v:imagedata r:id="rId12" o:title=""/>
          </v:shape>
          <o:OLEObject Type="Embed" ProgID="Equation.3" ShapeID="_x0000_i1025" DrawAspect="Content" ObjectID="_1589234012"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rsidR="00BB69F2" w:rsidRPr="003E1D61" w:rsidRDefault="00BB69F2">
      <w:pPr>
        <w:pStyle w:val="Els-1storder-head"/>
        <w:numPr>
          <w:ilvl w:val="0"/>
          <w:numId w:val="0"/>
        </w:numPr>
      </w:pPr>
      <w:r w:rsidRPr="003E1D61">
        <w:t>4. Online license transfer</w:t>
      </w:r>
    </w:p>
    <w:p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authors, but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3E1D61" w:rsidRDefault="00BB69F2" w:rsidP="00FC1836">
      <w:pPr>
        <w:pStyle w:val="Els-acknowledgement"/>
        <w:spacing w:before="240" w:line="240" w:lineRule="exact"/>
      </w:pPr>
      <w:r w:rsidRPr="003E1D61">
        <w:t>Acknowledgements</w:t>
      </w:r>
    </w:p>
    <w:p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rsidR="00BB69F2" w:rsidRPr="003E1D61" w:rsidRDefault="00BB69F2" w:rsidP="00FC1836">
      <w:pPr>
        <w:pStyle w:val="Els-appendixhead"/>
        <w:spacing w:before="240" w:line="240" w:lineRule="exact"/>
      </w:pPr>
      <w:r w:rsidRPr="003E1D61">
        <w:t>An example appendix</w:t>
      </w:r>
    </w:p>
    <w:p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rsidR="00BB69F2" w:rsidRPr="003E1D61" w:rsidRDefault="00BB69F2" w:rsidP="00FC1836">
      <w:pPr>
        <w:pStyle w:val="Els-appendixsubhead"/>
        <w:spacing w:line="240" w:lineRule="exact"/>
      </w:pPr>
      <w:r w:rsidRPr="003E1D61">
        <w:t>Example of a sub-heading within an appendix</w:t>
      </w:r>
    </w:p>
    <w:p w:rsidR="00BB69F2" w:rsidRPr="003E1D61" w:rsidRDefault="00BB69F2" w:rsidP="00FC1836">
      <w:pPr>
        <w:pStyle w:val="BodyTextIndent2"/>
        <w:spacing w:line="240" w:lineRule="exact"/>
        <w:ind w:firstLine="238"/>
      </w:pPr>
      <w:r w:rsidRPr="003E1D61">
        <w:t>There is also the option to include a subheading within the Appendix if you wish.</w:t>
      </w:r>
    </w:p>
    <w:p w:rsidR="00BB69F2" w:rsidRPr="003E1D61" w:rsidRDefault="00BB69F2" w:rsidP="00FC1836">
      <w:pPr>
        <w:pStyle w:val="Els-reference-head"/>
        <w:spacing w:before="240" w:after="240" w:line="240" w:lineRule="exact"/>
      </w:pPr>
      <w:r w:rsidRPr="003E1D61">
        <w:t>References</w:t>
      </w:r>
    </w:p>
    <w:p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[3] Weyman-Jones, Thomas, J</w:t>
      </w:r>
      <w:r w:rsidR="009B25D8" w:rsidRPr="003E1D61">
        <w:rPr>
          <w:rFonts w:ascii="Times New Roman" w:hAnsi="Times New Roman"/>
          <w:sz w:val="16"/>
          <w:szCs w:val="20"/>
        </w:rPr>
        <w:t>ù</w:t>
      </w:r>
      <w:r w:rsidRPr="003E1D61">
        <w:rPr>
          <w:rFonts w:ascii="Times New Roman" w:hAnsi="Times New Roman"/>
          <w:sz w:val="16"/>
          <w:szCs w:val="20"/>
        </w:rPr>
        <w:t>lia Mendon</w:t>
      </w:r>
      <w:r w:rsidR="009B25D8" w:rsidRPr="003E1D61">
        <w:rPr>
          <w:rFonts w:ascii="Times New Roman" w:hAnsi="Times New Roman"/>
          <w:sz w:val="16"/>
          <w:szCs w:val="20"/>
        </w:rPr>
        <w:t>ç</w:t>
      </w:r>
      <w:r w:rsidRPr="003E1D61">
        <w:rPr>
          <w:rFonts w:ascii="Times New Roman" w:hAnsi="Times New Roman"/>
          <w:sz w:val="16"/>
          <w:szCs w:val="20"/>
        </w:rPr>
        <w:t>a Boucinha, and Catarina Feteira In</w:t>
      </w:r>
      <w:r w:rsidR="009B25D8" w:rsidRPr="003E1D61">
        <w:rPr>
          <w:rFonts w:ascii="Times New Roman" w:hAnsi="Times New Roman"/>
          <w:sz w:val="16"/>
          <w:szCs w:val="20"/>
        </w:rPr>
        <w:t>à</w:t>
      </w:r>
      <w:r w:rsidRPr="003E1D61">
        <w:rPr>
          <w:rFonts w:ascii="Times New Roman" w:hAnsi="Times New Roman"/>
          <w:sz w:val="16"/>
          <w:szCs w:val="20"/>
        </w:rPr>
        <w:t>cio. (2015) “Measuring electric energy efficiency in</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jc w:val="both"/>
      </w:pPr>
      <w:r w:rsidRPr="003E1D61">
        <w:rPr>
          <w:b/>
        </w:rPr>
        <w:t>Steps: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2. Docm format:</w:t>
      </w:r>
    </w:p>
    <w:p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.docm format.</w:t>
      </w:r>
    </w:p>
    <w:p w:rsidR="0093645D" w:rsidRPr="003E1D61" w:rsidRDefault="0093645D" w:rsidP="0093645D">
      <w:pPr>
        <w:autoSpaceDE w:val="0"/>
        <w:autoSpaceDN w:val="0"/>
        <w:adjustRightInd w:val="0"/>
        <w:spacing w:line="240" w:lineRule="exact"/>
        <w:jc w:val="both"/>
        <w:rPr>
          <w:b/>
          <w:color w:val="000000"/>
        </w:rPr>
      </w:pP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ind w:firstLine="240"/>
        <w:jc w:val="both"/>
      </w:pPr>
      <w:r w:rsidRPr="003E1D61">
        <w:t>If .docm format needs to convert in docx format then the following steps must be performed:</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jc w:val="both"/>
        <w:rPr>
          <w:b/>
        </w:rPr>
      </w:pPr>
      <w:r w:rsidRPr="003E1D61">
        <w:rPr>
          <w:b/>
        </w:rPr>
        <w:t>Steps: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r w:rsidRPr="003E1D61">
        <w:rPr>
          <w:b/>
        </w:rPr>
        <w:t>Alt  F11</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(JID_Template)</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"thomson" in Project Password</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ThisDocument</w:t>
      </w:r>
      <w:r w:rsidRPr="003E1D61">
        <w:t xml:space="preserve"> under </w:t>
      </w:r>
      <w:r w:rsidRPr="003E1D61">
        <w:rPr>
          <w:b/>
        </w:rPr>
        <w:t>Microsoft Word Objects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(JID_Template)</w:t>
      </w:r>
      <w:r w:rsidRPr="003E1D61">
        <w:t xml:space="preserve"> windows</w:t>
      </w:r>
    </w:p>
    <w:p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93645D" w:rsidRPr="003E1D61" w:rsidRDefault="0093645D" w:rsidP="0093645D">
      <w:pPr>
        <w:autoSpaceDE w:val="0"/>
        <w:autoSpaceDN w:val="0"/>
        <w:adjustRightInd w:val="0"/>
        <w:jc w:val="both"/>
      </w:pPr>
      <w:r w:rsidRPr="003E1D61">
        <w:rPr>
          <w:b/>
        </w:rPr>
        <w:t>Steps:</w:t>
      </w:r>
    </w:p>
    <w:p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rsidR="0093645D" w:rsidRPr="003E1D61" w:rsidRDefault="0093645D" w:rsidP="0093645D">
      <w:pPr>
        <w:pStyle w:val="ListParagraph"/>
        <w:numPr>
          <w:ilvl w:val="0"/>
          <w:numId w:val="31"/>
        </w:numPr>
        <w:autoSpaceDE w:val="0"/>
        <w:autoSpaceDN w:val="0"/>
        <w:adjustRightInd w:val="0"/>
        <w:ind w:left="597" w:hanging="240"/>
        <w:jc w:val="both"/>
        <w:rPr>
          <w:b/>
        </w:rPr>
      </w:pPr>
      <w:r w:rsidRPr="003E1D61">
        <w:lastRenderedPageBreak/>
        <w:t xml:space="preserve">Click </w:t>
      </w:r>
      <w:r w:rsidRPr="003E1D61">
        <w:rPr>
          <w:b/>
          <w:bCs/>
        </w:rPr>
        <w:t>Print Markup</w:t>
      </w:r>
      <w:r w:rsidRPr="003E1D61">
        <w:t xml:space="preserve"> to clear the check mark </w:t>
      </w:r>
    </w:p>
    <w:p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rsidR="00D82B06" w:rsidRPr="003E1D61" w:rsidRDefault="00D82B06" w:rsidP="00D82B06">
      <w:pPr>
        <w:autoSpaceDE w:val="0"/>
        <w:autoSpaceDN w:val="0"/>
        <w:adjustRightInd w:val="0"/>
        <w:jc w:val="both"/>
      </w:pPr>
    </w:p>
    <w:p w:rsidR="00D82B06" w:rsidRPr="003E1D61" w:rsidRDefault="00D82B06" w:rsidP="00D82B06">
      <w:pPr>
        <w:autoSpaceDE w:val="0"/>
        <w:autoSpaceDN w:val="0"/>
        <w:adjustRightInd w:val="0"/>
        <w:jc w:val="both"/>
        <w:rPr>
          <w:b/>
        </w:rPr>
      </w:pPr>
      <w:r w:rsidRPr="003E1D61">
        <w:rPr>
          <w:b/>
        </w:rPr>
        <w:t>Steps in Word 2007 and 2010:</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r w:rsidRPr="003E1D61">
        <w:rPr>
          <w:b/>
          <w:bCs/>
          <w:color w:val="000000"/>
          <w:lang w:val="en-IN" w:eastAsia="en-IN"/>
        </w:rPr>
        <w:t>Downsample</w:t>
      </w:r>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r w:rsidRPr="003E1D61">
        <w:rPr>
          <w:b/>
          <w:bCs/>
          <w:color w:val="000000"/>
          <w:lang w:val="en-IN" w:eastAsia="en-IN"/>
        </w:rPr>
        <w:t>Color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s field make only Downsample "Off'</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Color </w:t>
      </w:r>
      <w:r w:rsidRPr="003E1D61">
        <w:rPr>
          <w:color w:val="000000"/>
          <w:lang w:val="en-IN" w:eastAsia="en-IN"/>
        </w:rPr>
        <w:t xml:space="preserve">folder </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Color Unchanged </w:t>
      </w:r>
      <w:r w:rsidRPr="003E1D61">
        <w:rPr>
          <w:color w:val="000000"/>
          <w:lang w:val="en-IN" w:eastAsia="en-IN"/>
        </w:rPr>
        <w:t xml:space="preserve">option under </w:t>
      </w:r>
      <w:r w:rsidRPr="003E1D61">
        <w:rPr>
          <w:b/>
          <w:bCs/>
          <w:color w:val="000000"/>
          <w:lang w:val="en-IN" w:eastAsia="en-IN"/>
        </w:rPr>
        <w:t>Color Management Policies</w:t>
      </w:r>
      <w:r w:rsidRPr="003E1D61">
        <w:rPr>
          <w:color w:val="000000"/>
          <w:lang w:val="en-IN" w:eastAsia="en-IN"/>
        </w:rPr>
        <w:t xml:space="preserve"> tab then click on </w:t>
      </w:r>
      <w:r w:rsidRPr="003E1D61">
        <w:rPr>
          <w:b/>
          <w:bCs/>
          <w:color w:val="000000"/>
          <w:lang w:val="en-IN" w:eastAsia="en-IN"/>
        </w:rPr>
        <w:t>OK</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rsidR="00D82B06" w:rsidRPr="003E1D61" w:rsidRDefault="00D82B06" w:rsidP="00D82B06">
      <w:pPr>
        <w:pStyle w:val="ListParagraph"/>
        <w:autoSpaceDE w:val="0"/>
        <w:autoSpaceDN w:val="0"/>
        <w:adjustRightInd w:val="0"/>
        <w:spacing w:line="240" w:lineRule="exact"/>
        <w:jc w:val="both"/>
      </w:pPr>
    </w:p>
    <w:p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7A71" w:rsidRDefault="00D57A71">
      <w:r>
        <w:separator/>
      </w:r>
    </w:p>
    <w:p w:rsidR="00D57A71" w:rsidRDefault="00D57A71"/>
  </w:endnote>
  <w:endnote w:type="continuationSeparator" w:id="0">
    <w:p w:rsidR="00D57A71" w:rsidRDefault="00D57A71">
      <w:r>
        <w:continuationSeparator/>
      </w:r>
    </w:p>
    <w:p w:rsidR="00D57A71" w:rsidRDefault="00D57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E65" w:rsidRDefault="00A72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E65" w:rsidRDefault="00A72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D57A71" w:rsidP="00FC1836">
    <w:pPr>
      <w:pStyle w:val="Footer"/>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id w:val="-1222444391"/>
            <w:lock w:val="sdtContentLocked"/>
            <w:placeholder>
              <w:docPart w:val="DefaultPlaceholder_1082065158"/>
            </w:placeholder>
          </w:sdtPr>
          <w:sdtEndPr/>
          <w:sdtContent>
            <w:r w:rsidR="002E4529">
              <w:t>© 201</w:t>
            </w:r>
            <w:r w:rsidR="00267F9F">
              <w:t>8</w:t>
            </w:r>
            <w:r w:rsidR="002E4529">
              <w:t xml:space="preserve"> The Authors. Published by Elsevier </w:t>
            </w:r>
            <w:r w:rsidR="001F7200">
              <w:t>Ltd</w:t>
            </w:r>
            <w:r w:rsidR="002E4529">
              <w:t>.</w:t>
            </w:r>
            <w:r w:rsidR="002E4529">
              <w:br/>
            </w:r>
            <w:r w:rsidR="001F7200" w:rsidRPr="001F7200">
              <w:rPr>
                <w:sz w:val="18"/>
                <w:szCs w:val="18"/>
              </w:rPr>
              <w:t>This is an open access article under the CC BY-NC-ND license (</w:t>
            </w:r>
            <w:hyperlink r:id="rId1" w:history="1">
              <w:r w:rsidR="001F7200" w:rsidRPr="001F7200">
                <w:rPr>
                  <w:rStyle w:val="Hyperlink"/>
                  <w:color w:val="0066FF"/>
                  <w:sz w:val="18"/>
                  <w:szCs w:val="18"/>
                </w:rPr>
                <w:t>http://creativecommons.org/licenses/by-nc-nd/3.0/</w:t>
              </w:r>
            </w:hyperlink>
            <w:r w:rsidR="001F7200" w:rsidRPr="001F7200">
              <w:rPr>
                <w:sz w:val="18"/>
                <w:szCs w:val="18"/>
              </w:rPr>
              <w:t>)</w:t>
            </w:r>
            <w:r w:rsidR="0032350D">
              <w:rPr>
                <w:sz w:val="18"/>
                <w:szCs w:val="18"/>
              </w:rPr>
              <w:t>.</w:t>
            </w:r>
          </w:sdtContent>
        </w:sdt>
      </w:sdtContent>
    </w:sdt>
    <w:r w:rsidR="00BB69F2">
      <w:rPr>
        <w:rFonts w:ascii="Arial" w:hAnsi="Arial" w:cs="Arial"/>
        <w:lang w:val="en-IN" w:eastAsia="en-IN"/>
      </w:rPr>
      <w:t xml:space="preserve"> </w:t>
    </w:r>
    <w:r w:rsidR="00EE7D31">
      <w:rPr>
        <w:rFonts w:ascii="Arial" w:hAnsi="Arial" w:cs="Arial"/>
        <w:lang w:val="en-IN" w:eastAsia="en-IN"/>
      </w:rPr>
      <w:t xml:space="preserve">          </w:t>
    </w:r>
    <w:r w:rsidR="00EE7D31" w:rsidRPr="006A744C">
      <w:rPr>
        <w:sz w:val="18"/>
        <w:szCs w:val="18"/>
      </w:rPr>
      <w:t>Selection and peer-review under responsibility of the scientific committee of</w:t>
    </w:r>
    <w:r w:rsidR="00EE7D31">
      <w:rPr>
        <w:sz w:val="18"/>
        <w:szCs w:val="18"/>
      </w:rPr>
      <w:t xml:space="preserve"> </w:t>
    </w:r>
    <w:r w:rsidR="00356558">
      <w:rPr>
        <w:sz w:val="18"/>
        <w:szCs w:val="18"/>
      </w:rPr>
      <w:t>ICTH</w:t>
    </w:r>
    <w:bookmarkStart w:id="0" w:name="_GoBack"/>
    <w:bookmarkEnd w:id="0"/>
    <w:r w:rsidR="00EE7D31">
      <w:rPr>
        <w:sz w:val="18"/>
        <w:szCs w:val="18"/>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7A71" w:rsidRDefault="00D57A71">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D57A71" w:rsidRDefault="00D57A71"/>
  </w:footnote>
  <w:footnote w:type="continuationSeparator" w:id="0">
    <w:p w:rsidR="00D57A71" w:rsidRDefault="00D57A71">
      <w:r>
        <w:continuationSeparator/>
      </w:r>
    </w:p>
    <w:p w:rsidR="00D57A71" w:rsidRDefault="00D57A71"/>
  </w:footnote>
  <w:footnote w:id="1">
    <w:p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F47632">
      <w:rPr>
        <w:rStyle w:val="PageNumber"/>
        <w:i w:val="0"/>
      </w:rPr>
      <w:t>4</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2E0800">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201</w:t>
    </w:r>
    <w:r w:rsidR="002E0800">
      <w:rPr>
        <w:lang w:eastAsia="zh-CN"/>
      </w:rPr>
      <w:t>8</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F47632">
      <w:rPr>
        <w:rStyle w:val="PageNumber"/>
        <w:i w:val="0"/>
      </w:rPr>
      <w:t>5</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BB69F2" w:rsidP="002E0800">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Pr>
              <w:rFonts w:hint="eastAsia"/>
              <w:i w:val="0"/>
              <w:iCs/>
              <w:lang w:eastAsia="zh-CN"/>
            </w:rPr>
            <w:t>1</w:t>
          </w:r>
          <w:r w:rsidR="002E0800">
            <w:rPr>
              <w:i w:val="0"/>
              <w:iCs/>
              <w:lang w:eastAsia="zh-CN"/>
            </w:rPr>
            <w:t>8</w:t>
          </w:r>
          <w:r>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drawing>
              <wp:inline distT="0" distB="0" distL="0" distR="0">
                <wp:extent cx="1434436" cy="762023"/>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4"/>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363FD"/>
    <w:rsid w:val="00053DAD"/>
    <w:rsid w:val="00071D64"/>
    <w:rsid w:val="00080760"/>
    <w:rsid w:val="000A2F7E"/>
    <w:rsid w:val="000C0A1F"/>
    <w:rsid w:val="000E00E7"/>
    <w:rsid w:val="000E557F"/>
    <w:rsid w:val="000F0126"/>
    <w:rsid w:val="00103B4C"/>
    <w:rsid w:val="00112FB8"/>
    <w:rsid w:val="001265BA"/>
    <w:rsid w:val="00133CE3"/>
    <w:rsid w:val="00137829"/>
    <w:rsid w:val="00146D86"/>
    <w:rsid w:val="00146F70"/>
    <w:rsid w:val="00162685"/>
    <w:rsid w:val="00163251"/>
    <w:rsid w:val="00167330"/>
    <w:rsid w:val="00170A1C"/>
    <w:rsid w:val="001710FA"/>
    <w:rsid w:val="001A728A"/>
    <w:rsid w:val="001B32A5"/>
    <w:rsid w:val="001B4C86"/>
    <w:rsid w:val="001C3641"/>
    <w:rsid w:val="001D0211"/>
    <w:rsid w:val="001D155F"/>
    <w:rsid w:val="001D36FA"/>
    <w:rsid w:val="001E6CF8"/>
    <w:rsid w:val="001F1497"/>
    <w:rsid w:val="001F7200"/>
    <w:rsid w:val="00216048"/>
    <w:rsid w:val="00221735"/>
    <w:rsid w:val="00234499"/>
    <w:rsid w:val="00247E85"/>
    <w:rsid w:val="00253A3B"/>
    <w:rsid w:val="00267F9F"/>
    <w:rsid w:val="002746C3"/>
    <w:rsid w:val="002758D7"/>
    <w:rsid w:val="00281D1B"/>
    <w:rsid w:val="002A4EF8"/>
    <w:rsid w:val="002B043F"/>
    <w:rsid w:val="002B086C"/>
    <w:rsid w:val="002C63F1"/>
    <w:rsid w:val="002D7A83"/>
    <w:rsid w:val="002E0800"/>
    <w:rsid w:val="002E3826"/>
    <w:rsid w:val="002E4529"/>
    <w:rsid w:val="002E7539"/>
    <w:rsid w:val="00310FAD"/>
    <w:rsid w:val="0032350D"/>
    <w:rsid w:val="00331D56"/>
    <w:rsid w:val="00335691"/>
    <w:rsid w:val="00343C7B"/>
    <w:rsid w:val="003511D7"/>
    <w:rsid w:val="0035378C"/>
    <w:rsid w:val="00356558"/>
    <w:rsid w:val="0036277F"/>
    <w:rsid w:val="0036666F"/>
    <w:rsid w:val="00370BDD"/>
    <w:rsid w:val="00372CEA"/>
    <w:rsid w:val="00373F08"/>
    <w:rsid w:val="00375B8F"/>
    <w:rsid w:val="003825FA"/>
    <w:rsid w:val="00384766"/>
    <w:rsid w:val="00386831"/>
    <w:rsid w:val="003A1DA3"/>
    <w:rsid w:val="003B626D"/>
    <w:rsid w:val="003D2316"/>
    <w:rsid w:val="003E1D61"/>
    <w:rsid w:val="003E3A45"/>
    <w:rsid w:val="00402520"/>
    <w:rsid w:val="0040283E"/>
    <w:rsid w:val="00427EED"/>
    <w:rsid w:val="00440CF4"/>
    <w:rsid w:val="00440DFC"/>
    <w:rsid w:val="00441991"/>
    <w:rsid w:val="00460D64"/>
    <w:rsid w:val="00490C08"/>
    <w:rsid w:val="0049281E"/>
    <w:rsid w:val="004A106F"/>
    <w:rsid w:val="004A6D9F"/>
    <w:rsid w:val="004B3A55"/>
    <w:rsid w:val="004C613A"/>
    <w:rsid w:val="004D34C6"/>
    <w:rsid w:val="004D525A"/>
    <w:rsid w:val="004F5564"/>
    <w:rsid w:val="0050516E"/>
    <w:rsid w:val="0051314A"/>
    <w:rsid w:val="0052511B"/>
    <w:rsid w:val="005412BE"/>
    <w:rsid w:val="00560588"/>
    <w:rsid w:val="00580870"/>
    <w:rsid w:val="00585CE0"/>
    <w:rsid w:val="005A6466"/>
    <w:rsid w:val="005C3825"/>
    <w:rsid w:val="005E25DB"/>
    <w:rsid w:val="005F60DE"/>
    <w:rsid w:val="00616F8F"/>
    <w:rsid w:val="0062441C"/>
    <w:rsid w:val="006326BA"/>
    <w:rsid w:val="00634210"/>
    <w:rsid w:val="006379BB"/>
    <w:rsid w:val="00645804"/>
    <w:rsid w:val="0064627D"/>
    <w:rsid w:val="0066792C"/>
    <w:rsid w:val="0067063D"/>
    <w:rsid w:val="006745FD"/>
    <w:rsid w:val="00675B91"/>
    <w:rsid w:val="00686AC0"/>
    <w:rsid w:val="00696AB8"/>
    <w:rsid w:val="006C35E8"/>
    <w:rsid w:val="006C5B89"/>
    <w:rsid w:val="006D0D4D"/>
    <w:rsid w:val="006D5BB7"/>
    <w:rsid w:val="00731C72"/>
    <w:rsid w:val="0076163C"/>
    <w:rsid w:val="00763617"/>
    <w:rsid w:val="00786C33"/>
    <w:rsid w:val="007B36AB"/>
    <w:rsid w:val="007C28AD"/>
    <w:rsid w:val="007C4706"/>
    <w:rsid w:val="007D2377"/>
    <w:rsid w:val="007F2224"/>
    <w:rsid w:val="00800A05"/>
    <w:rsid w:val="00815FA9"/>
    <w:rsid w:val="008304AA"/>
    <w:rsid w:val="00835295"/>
    <w:rsid w:val="00846A7F"/>
    <w:rsid w:val="00853EF4"/>
    <w:rsid w:val="00855284"/>
    <w:rsid w:val="00863719"/>
    <w:rsid w:val="00871A6E"/>
    <w:rsid w:val="00871CC7"/>
    <w:rsid w:val="00876DFB"/>
    <w:rsid w:val="008C24C9"/>
    <w:rsid w:val="008C4F2E"/>
    <w:rsid w:val="008D4E90"/>
    <w:rsid w:val="008E5964"/>
    <w:rsid w:val="008E65DB"/>
    <w:rsid w:val="008F0103"/>
    <w:rsid w:val="00904659"/>
    <w:rsid w:val="0091131F"/>
    <w:rsid w:val="009125C5"/>
    <w:rsid w:val="009303E8"/>
    <w:rsid w:val="00933BFC"/>
    <w:rsid w:val="0093645D"/>
    <w:rsid w:val="00961C15"/>
    <w:rsid w:val="009727C2"/>
    <w:rsid w:val="0097441F"/>
    <w:rsid w:val="009745C1"/>
    <w:rsid w:val="009908FC"/>
    <w:rsid w:val="009B1590"/>
    <w:rsid w:val="009B25D8"/>
    <w:rsid w:val="009C41C1"/>
    <w:rsid w:val="009C554D"/>
    <w:rsid w:val="009C702D"/>
    <w:rsid w:val="009D5CF6"/>
    <w:rsid w:val="009D5D7F"/>
    <w:rsid w:val="009E6002"/>
    <w:rsid w:val="00A15B11"/>
    <w:rsid w:val="00A31B06"/>
    <w:rsid w:val="00A36054"/>
    <w:rsid w:val="00A45FD7"/>
    <w:rsid w:val="00A52671"/>
    <w:rsid w:val="00A72E65"/>
    <w:rsid w:val="00A74818"/>
    <w:rsid w:val="00A818DB"/>
    <w:rsid w:val="00A83816"/>
    <w:rsid w:val="00AD4E22"/>
    <w:rsid w:val="00AF573D"/>
    <w:rsid w:val="00B1581A"/>
    <w:rsid w:val="00B261EC"/>
    <w:rsid w:val="00B4189A"/>
    <w:rsid w:val="00B77A2E"/>
    <w:rsid w:val="00B9516F"/>
    <w:rsid w:val="00B951AC"/>
    <w:rsid w:val="00BB69F2"/>
    <w:rsid w:val="00BC7927"/>
    <w:rsid w:val="00BD38F5"/>
    <w:rsid w:val="00BD64AB"/>
    <w:rsid w:val="00BF15FD"/>
    <w:rsid w:val="00C04ACE"/>
    <w:rsid w:val="00C050BB"/>
    <w:rsid w:val="00C07F58"/>
    <w:rsid w:val="00C12894"/>
    <w:rsid w:val="00C16C0B"/>
    <w:rsid w:val="00C30805"/>
    <w:rsid w:val="00C30B81"/>
    <w:rsid w:val="00C341B8"/>
    <w:rsid w:val="00C41BF5"/>
    <w:rsid w:val="00C6119F"/>
    <w:rsid w:val="00C616E4"/>
    <w:rsid w:val="00C9363E"/>
    <w:rsid w:val="00CA2880"/>
    <w:rsid w:val="00CB53F8"/>
    <w:rsid w:val="00CB6929"/>
    <w:rsid w:val="00CD3012"/>
    <w:rsid w:val="00CE7650"/>
    <w:rsid w:val="00CE7A69"/>
    <w:rsid w:val="00CF151C"/>
    <w:rsid w:val="00D305B8"/>
    <w:rsid w:val="00D412C6"/>
    <w:rsid w:val="00D457A7"/>
    <w:rsid w:val="00D55E4C"/>
    <w:rsid w:val="00D57A71"/>
    <w:rsid w:val="00D63026"/>
    <w:rsid w:val="00D646C1"/>
    <w:rsid w:val="00D82B06"/>
    <w:rsid w:val="00D831AA"/>
    <w:rsid w:val="00D843F9"/>
    <w:rsid w:val="00DE4FAA"/>
    <w:rsid w:val="00DF65AD"/>
    <w:rsid w:val="00E103B8"/>
    <w:rsid w:val="00E15ACE"/>
    <w:rsid w:val="00E210C3"/>
    <w:rsid w:val="00E50906"/>
    <w:rsid w:val="00E51206"/>
    <w:rsid w:val="00E61ED9"/>
    <w:rsid w:val="00E72BDF"/>
    <w:rsid w:val="00E734B4"/>
    <w:rsid w:val="00E7676E"/>
    <w:rsid w:val="00EB32BC"/>
    <w:rsid w:val="00EB45D3"/>
    <w:rsid w:val="00EC4440"/>
    <w:rsid w:val="00EC4CEC"/>
    <w:rsid w:val="00ED6CA8"/>
    <w:rsid w:val="00EE5EC6"/>
    <w:rsid w:val="00EE7D31"/>
    <w:rsid w:val="00EF08E9"/>
    <w:rsid w:val="00EF445B"/>
    <w:rsid w:val="00EF5473"/>
    <w:rsid w:val="00F0191C"/>
    <w:rsid w:val="00F20A5D"/>
    <w:rsid w:val="00F255A4"/>
    <w:rsid w:val="00F419CC"/>
    <w:rsid w:val="00F47632"/>
    <w:rsid w:val="00F60F42"/>
    <w:rsid w:val="00F63C03"/>
    <w:rsid w:val="00F646A5"/>
    <w:rsid w:val="00F668CA"/>
    <w:rsid w:val="00F762BE"/>
    <w:rsid w:val="00F81500"/>
    <w:rsid w:val="00F84A33"/>
    <w:rsid w:val="00F97628"/>
    <w:rsid w:val="00F97944"/>
    <w:rsid w:val="00FA5AAB"/>
    <w:rsid w:val="00FA5E2C"/>
    <w:rsid w:val="00FC0A0B"/>
    <w:rsid w:val="00FC1836"/>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33732B"/>
  <w15:docId w15:val="{CC9576F3-C9BB-45E1-8390-74A5EEC8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nc-nd/3.0/" TargetMode="Externa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3.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8124E"/>
    <w:rsid w:val="004153C2"/>
    <w:rsid w:val="0041723B"/>
    <w:rsid w:val="00475404"/>
    <w:rsid w:val="00480D99"/>
    <w:rsid w:val="0054240A"/>
    <w:rsid w:val="006110CF"/>
    <w:rsid w:val="006516B8"/>
    <w:rsid w:val="006D6F32"/>
    <w:rsid w:val="00727A3A"/>
    <w:rsid w:val="00730C47"/>
    <w:rsid w:val="007359AA"/>
    <w:rsid w:val="007435BC"/>
    <w:rsid w:val="00804252"/>
    <w:rsid w:val="0082133F"/>
    <w:rsid w:val="00844D40"/>
    <w:rsid w:val="008D79E1"/>
    <w:rsid w:val="009B2CA8"/>
    <w:rsid w:val="00A62C3F"/>
    <w:rsid w:val="00A75EE7"/>
    <w:rsid w:val="00A917D0"/>
    <w:rsid w:val="00B36ABB"/>
    <w:rsid w:val="00B800E6"/>
    <w:rsid w:val="00BD6A06"/>
    <w:rsid w:val="00CD0734"/>
    <w:rsid w:val="00CF7E1E"/>
    <w:rsid w:val="00D45880"/>
    <w:rsid w:val="00D4794C"/>
    <w:rsid w:val="00E8302A"/>
    <w:rsid w:val="00EC5B48"/>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2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86EFB-11E2-2A4B-A4E1-73193F35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5</TotalTime>
  <Pages>7</Pages>
  <Words>2069</Words>
  <Characters>11798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13840</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Elhadi Shakshuki</cp:lastModifiedBy>
  <cp:revision>5</cp:revision>
  <cp:lastPrinted>2017-12-01T08:30:00Z</cp:lastPrinted>
  <dcterms:created xsi:type="dcterms:W3CDTF">2018-04-20T00:08:00Z</dcterms:created>
  <dcterms:modified xsi:type="dcterms:W3CDTF">2018-05-31T04:06:00Z</dcterms:modified>
</cp:coreProperties>
</file>